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1724" w:tblpY="-44"/>
        <w:tblW w:w="1053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8767"/>
      </w:tblGrid>
      <w:tr w:rsidR="00BB13DD" w14:paraId="3F7DCCE0" w14:textId="77777777" w:rsidTr="00BB13DD">
        <w:trPr>
          <w:trHeight w:val="1266"/>
        </w:trPr>
        <w:tc>
          <w:tcPr>
            <w:tcW w:w="1763" w:type="dxa"/>
            <w:vAlign w:val="center"/>
          </w:tcPr>
          <w:p w14:paraId="79D52601" w14:textId="77777777" w:rsidR="00BB13DD" w:rsidRDefault="00BB13DD" w:rsidP="00BB13DD">
            <w:pPr>
              <w:pStyle w:val="NoSpacing"/>
              <w:jc w:val="center"/>
            </w:pPr>
            <w:r>
              <w:t xml:space="preserve">                            </w:t>
            </w:r>
          </w:p>
        </w:tc>
        <w:tc>
          <w:tcPr>
            <w:tcW w:w="8767" w:type="dxa"/>
            <w:vAlign w:val="center"/>
          </w:tcPr>
          <w:p w14:paraId="011FE416" w14:textId="77777777" w:rsidR="00BB13DD" w:rsidRPr="008840CA" w:rsidRDefault="00BB13DD" w:rsidP="00BB13DD">
            <w:pPr>
              <w:pStyle w:val="Header"/>
            </w:pPr>
            <w:r>
              <w:drawing>
                <wp:inline distT="0" distB="0" distL="0" distR="0" wp14:anchorId="58297FA5" wp14:editId="2C3C5751">
                  <wp:extent cx="3111046" cy="1115216"/>
                  <wp:effectExtent l="0" t="0" r="0" b="8890"/>
                  <wp:docPr id="794656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656322" name="Picture 79465632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933" cy="115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32FAA" w14:textId="0ECE563A" w:rsidR="00B13F15" w:rsidRPr="00B13F15" w:rsidRDefault="00B13F15" w:rsidP="00B13F15">
      <w:pPr>
        <w:spacing w:after="0"/>
        <w:rPr>
          <w:sz w:val="10"/>
          <w:szCs w:val="12"/>
        </w:rPr>
      </w:pPr>
    </w:p>
    <w:p w14:paraId="423B5A15" w14:textId="083FCA01" w:rsidR="00C4638C" w:rsidRPr="00CA1D7B" w:rsidRDefault="004D0CF1" w:rsidP="00806FF3">
      <w:pPr>
        <w:rPr>
          <w:b/>
          <w:bCs/>
          <w:sz w:val="36"/>
          <w:szCs w:val="36"/>
        </w:rPr>
      </w:pPr>
      <w:r>
        <w:t xml:space="preserve">                                </w:t>
      </w:r>
      <w:r w:rsidRPr="00CA1D7B">
        <w:rPr>
          <w:sz w:val="36"/>
          <w:szCs w:val="36"/>
        </w:rPr>
        <w:t xml:space="preserve">           </w:t>
      </w:r>
      <w:r w:rsidR="00BD347B" w:rsidRPr="00CA1D7B">
        <w:rPr>
          <w:b/>
          <w:bCs/>
          <w:sz w:val="36"/>
          <w:szCs w:val="36"/>
        </w:rPr>
        <w:t>The following items are being sold to support</w:t>
      </w:r>
    </w:p>
    <w:p w14:paraId="4510FA14" w14:textId="1F916BD3" w:rsidR="00C4638C" w:rsidRPr="00CA1D7B" w:rsidRDefault="004D0CF1" w:rsidP="00806FF3">
      <w:pPr>
        <w:rPr>
          <w:b/>
          <w:bCs/>
          <w:sz w:val="36"/>
          <w:szCs w:val="36"/>
        </w:rPr>
      </w:pPr>
      <w:r w:rsidRPr="00CA1D7B">
        <w:rPr>
          <w:b/>
          <w:bCs/>
          <w:sz w:val="36"/>
          <w:szCs w:val="36"/>
        </w:rPr>
        <w:t xml:space="preserve">                                     Grand Rapids Rifle &amp; Pistol Club</w:t>
      </w:r>
    </w:p>
    <w:tbl>
      <w:tblPr>
        <w:tblStyle w:val="TableGrid"/>
        <w:tblW w:w="369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261"/>
        <w:gridCol w:w="338"/>
        <w:gridCol w:w="1525"/>
      </w:tblGrid>
      <w:tr w:rsidR="00992F7D" w:rsidRPr="00670058" w14:paraId="230036F8" w14:textId="6D39ADA4" w:rsidTr="00992F7D">
        <w:trPr>
          <w:trHeight w:val="496"/>
          <w:jc w:val="center"/>
        </w:trPr>
        <w:tc>
          <w:tcPr>
            <w:tcW w:w="3692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15506111" w14:textId="77777777" w:rsidR="00992F7D" w:rsidRPr="004077FE" w:rsidRDefault="00992F7D" w:rsidP="007364A2">
            <w:pPr>
              <w:pStyle w:val="Heading1"/>
              <w:jc w:val="left"/>
            </w:pPr>
            <w:sdt>
              <w:sdtPr>
                <w:id w:val="96376347"/>
                <w:placeholder>
                  <w:docPart w:val="95A0550141384BC89F1751CEB873A8F2"/>
                </w:placeholder>
                <w:showingPlcHdr/>
                <w15:appearance w15:val="hidden"/>
              </w:sdtPr>
              <w:sdtContent>
                <w:r w:rsidRPr="00B13F15">
                  <w:t>Item name/description</w:t>
                </w:r>
              </w:sdtContent>
            </w:sdt>
            <w:r>
              <w:t xml:space="preserve"> 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47A884E5" w14:textId="77777777" w:rsidR="00992F7D" w:rsidRDefault="00992F7D" w:rsidP="00257184">
            <w:pPr>
              <w:pStyle w:val="Heading1"/>
            </w:pPr>
          </w:p>
        </w:tc>
        <w:tc>
          <w:tcPr>
            <w:tcW w:w="1070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</w:tcPr>
          <w:p w14:paraId="58C75554" w14:textId="3C155D6B" w:rsidR="00992F7D" w:rsidRDefault="00992F7D" w:rsidP="00257184">
            <w:pPr>
              <w:pStyle w:val="Heading1"/>
            </w:pPr>
            <w:r>
              <w:t>Price</w:t>
            </w:r>
          </w:p>
        </w:tc>
      </w:tr>
      <w:tr w:rsidR="00992F7D" w:rsidRPr="00846B76" w14:paraId="0C763DA6" w14:textId="72214EF4" w:rsidTr="00992F7D">
        <w:trPr>
          <w:trHeight w:val="948"/>
          <w:jc w:val="center"/>
        </w:trPr>
        <w:tc>
          <w:tcPr>
            <w:tcW w:w="3692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5485CEA0" w14:textId="2C2CCEA2" w:rsidR="00992F7D" w:rsidRPr="00056935" w:rsidRDefault="00992F7D" w:rsidP="00992F7D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533846543"/>
                <w:placeholder>
                  <w:docPart w:val="8EA2C9F98E38403AA167A1F8947861A4"/>
                </w:placeholder>
                <w15:appearance w15:val="hidden"/>
              </w:sdtPr>
              <w:sdtContent>
                <w:r w:rsidRPr="00056935">
                  <w:rPr>
                    <w:b/>
                    <w:bCs/>
                  </w:rPr>
                  <w:t>Khaki Hat</w:t>
                </w:r>
              </w:sdtContent>
            </w:sdt>
            <w:r w:rsidRPr="00056935">
              <w:rPr>
                <w:b/>
                <w:bCs/>
              </w:rPr>
              <w:t xml:space="preserve"> 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2C54BF52" w14:textId="77777777" w:rsidR="00992F7D" w:rsidRDefault="00992F7D" w:rsidP="00992F7D">
            <w:pPr>
              <w:spacing w:before="120"/>
            </w:pPr>
          </w:p>
        </w:tc>
        <w:tc>
          <w:tcPr>
            <w:tcW w:w="1070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02DEE5DF" w14:textId="5D87395A" w:rsidR="00992F7D" w:rsidRDefault="00992F7D" w:rsidP="00992F7D">
            <w:pPr>
              <w:pStyle w:val="Price"/>
            </w:pPr>
            <w:sdt>
              <w:sdtPr>
                <w:id w:val="-255128842"/>
                <w:placeholder>
                  <w:docPart w:val="F10F9BA0976A4963895B2C5278D76598"/>
                </w:placeholder>
                <w15:appearance w15:val="hidden"/>
              </w:sdtPr>
              <w:sdtContent>
                <w:r w:rsidRPr="00056935">
                  <w:rPr>
                    <w:sz w:val="32"/>
                    <w:szCs w:val="32"/>
                  </w:rPr>
                  <w:t>$15.00</w:t>
                </w:r>
              </w:sdtContent>
            </w:sdt>
            <w:r>
              <w:t xml:space="preserve"> </w:t>
            </w:r>
          </w:p>
        </w:tc>
      </w:tr>
      <w:tr w:rsidR="00992F7D" w:rsidRPr="00846B76" w14:paraId="3848DAE7" w14:textId="3C255FF9" w:rsidTr="00992F7D">
        <w:trPr>
          <w:trHeight w:val="1155"/>
          <w:jc w:val="center"/>
        </w:trPr>
        <w:tc>
          <w:tcPr>
            <w:tcW w:w="3692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5453684" w14:textId="02BC88BE" w:rsidR="00992F7D" w:rsidRPr="00056935" w:rsidRDefault="00992F7D" w:rsidP="00992F7D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1311522412"/>
                <w:placeholder>
                  <w:docPart w:val="070CD2F68ADE47C2B7B435EA39FFB05B"/>
                </w:placeholder>
                <w15:appearance w15:val="hidden"/>
              </w:sdtPr>
              <w:sdtContent>
                <w:r w:rsidRPr="00056935">
                  <w:rPr>
                    <w:b/>
                    <w:bCs/>
                  </w:rPr>
                  <w:t>Embroidered Silk Touch Performance Polo</w:t>
                </w:r>
              </w:sdtContent>
            </w:sdt>
            <w:r w:rsidRPr="00056935">
              <w:rPr>
                <w:b/>
                <w:bCs/>
              </w:rPr>
              <w:t xml:space="preserve"> 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6B492F02" w14:textId="77777777" w:rsidR="00992F7D" w:rsidRDefault="00992F7D" w:rsidP="00992F7D">
            <w:pPr>
              <w:spacing w:before="120"/>
            </w:pPr>
          </w:p>
        </w:tc>
        <w:tc>
          <w:tcPr>
            <w:tcW w:w="1070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</w:tcPr>
          <w:p w14:paraId="278F66A0" w14:textId="77777777" w:rsidR="00992F7D" w:rsidRPr="00056935" w:rsidRDefault="00992F7D" w:rsidP="00992F7D">
            <w:pPr>
              <w:pStyle w:val="Price"/>
              <w:rPr>
                <w:sz w:val="32"/>
                <w:szCs w:val="32"/>
              </w:rPr>
            </w:pPr>
          </w:p>
          <w:p w14:paraId="00DFA3A3" w14:textId="3C7C6CE5" w:rsidR="00992F7D" w:rsidRPr="00056935" w:rsidRDefault="00992F7D" w:rsidP="00992F7D">
            <w:pPr>
              <w:pStyle w:val="Price"/>
              <w:rPr>
                <w:sz w:val="32"/>
                <w:szCs w:val="32"/>
              </w:rPr>
            </w:pPr>
            <w:r w:rsidRPr="00056935">
              <w:rPr>
                <w:sz w:val="32"/>
                <w:szCs w:val="32"/>
              </w:rPr>
              <w:t>$</w:t>
            </w:r>
            <w:r w:rsidR="006B3F12">
              <w:rPr>
                <w:sz w:val="32"/>
                <w:szCs w:val="32"/>
              </w:rPr>
              <w:t>30</w:t>
            </w:r>
            <w:r w:rsidRPr="00056935">
              <w:rPr>
                <w:sz w:val="32"/>
                <w:szCs w:val="32"/>
              </w:rPr>
              <w:t>.00</w:t>
            </w:r>
          </w:p>
        </w:tc>
      </w:tr>
      <w:tr w:rsidR="00992F7D" w:rsidRPr="00846B76" w14:paraId="13D81C78" w14:textId="1E9555F8" w:rsidTr="00992F7D">
        <w:trPr>
          <w:trHeight w:val="1155"/>
          <w:jc w:val="center"/>
        </w:trPr>
        <w:tc>
          <w:tcPr>
            <w:tcW w:w="3692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67F516D" w14:textId="5714CF0B" w:rsidR="00992F7D" w:rsidRPr="00056935" w:rsidRDefault="00992F7D" w:rsidP="00992F7D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895738030"/>
                <w:placeholder>
                  <w:docPart w:val="EBAC2B35FBC04F048C93E7A542408929"/>
                </w:placeholder>
                <w15:appearance w15:val="hidden"/>
              </w:sdtPr>
              <w:sdtContent>
                <w:r w:rsidRPr="00056935">
                  <w:rPr>
                    <w:b/>
                    <w:bCs/>
                  </w:rPr>
                  <w:t>Embroidered Core Blend Pique Polo</w:t>
                </w:r>
              </w:sdtContent>
            </w:sdt>
            <w:r w:rsidRPr="00056935">
              <w:rPr>
                <w:b/>
                <w:bCs/>
              </w:rPr>
              <w:t xml:space="preserve"> 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7D639730" w14:textId="77777777" w:rsidR="00992F7D" w:rsidRDefault="00992F7D" w:rsidP="00992F7D">
            <w:pPr>
              <w:spacing w:before="120"/>
            </w:pPr>
          </w:p>
        </w:tc>
        <w:tc>
          <w:tcPr>
            <w:tcW w:w="1070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</w:tcPr>
          <w:p w14:paraId="620FD5F2" w14:textId="27B578E6" w:rsidR="00992F7D" w:rsidRPr="00056935" w:rsidRDefault="00992F7D" w:rsidP="00992F7D">
            <w:pPr>
              <w:pStyle w:val="Price"/>
              <w:rPr>
                <w:sz w:val="32"/>
                <w:szCs w:val="32"/>
              </w:rPr>
            </w:pPr>
            <w:r w:rsidRPr="00056935">
              <w:rPr>
                <w:sz w:val="32"/>
                <w:szCs w:val="32"/>
              </w:rPr>
              <w:t>$25.00</w:t>
            </w:r>
          </w:p>
        </w:tc>
      </w:tr>
      <w:tr w:rsidR="00992F7D" w:rsidRPr="00846B76" w14:paraId="08BA2159" w14:textId="148F9BDE" w:rsidTr="00992F7D">
        <w:trPr>
          <w:trHeight w:val="1065"/>
          <w:jc w:val="center"/>
        </w:trPr>
        <w:tc>
          <w:tcPr>
            <w:tcW w:w="3692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08A0122E" w14:textId="474868C7" w:rsidR="00992F7D" w:rsidRPr="00056935" w:rsidRDefault="00992F7D" w:rsidP="00992F7D">
            <w:pPr>
              <w:ind w:right="-280"/>
              <w:rPr>
                <w:b/>
                <w:bCs/>
              </w:rPr>
            </w:pPr>
            <w:r w:rsidRPr="00056935">
              <w:rPr>
                <w:b/>
                <w:bCs/>
              </w:rPr>
              <w:t xml:space="preserve">Perfecta Transfer Heavy </w:t>
            </w:r>
            <w:r>
              <w:rPr>
                <w:b/>
                <w:bCs/>
              </w:rPr>
              <w:t>C</w:t>
            </w:r>
            <w:r w:rsidRPr="00056935">
              <w:rPr>
                <w:b/>
                <w:bCs/>
              </w:rPr>
              <w:t>otton Tee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7FE62721" w14:textId="77777777" w:rsidR="00992F7D" w:rsidRPr="00846B76" w:rsidRDefault="00992F7D" w:rsidP="00992F7D">
            <w:pPr>
              <w:spacing w:before="120"/>
            </w:pPr>
          </w:p>
        </w:tc>
        <w:tc>
          <w:tcPr>
            <w:tcW w:w="1070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</w:tcPr>
          <w:p w14:paraId="645B4181" w14:textId="10601087" w:rsidR="00992F7D" w:rsidRPr="00056935" w:rsidRDefault="00992F7D" w:rsidP="00992F7D">
            <w:pPr>
              <w:spacing w:before="120"/>
              <w:jc w:val="center"/>
              <w:rPr>
                <w:sz w:val="32"/>
                <w:szCs w:val="32"/>
              </w:rPr>
            </w:pPr>
            <w:r w:rsidRPr="00056935">
              <w:rPr>
                <w:sz w:val="32"/>
                <w:szCs w:val="32"/>
              </w:rPr>
              <w:t>$</w:t>
            </w:r>
            <w:r w:rsidR="006B3F12">
              <w:rPr>
                <w:sz w:val="32"/>
                <w:szCs w:val="32"/>
              </w:rPr>
              <w:t>20</w:t>
            </w:r>
            <w:r w:rsidRPr="00056935">
              <w:rPr>
                <w:sz w:val="32"/>
                <w:szCs w:val="32"/>
              </w:rPr>
              <w:t>.00</w:t>
            </w:r>
          </w:p>
        </w:tc>
      </w:tr>
      <w:tr w:rsidR="00992F7D" w:rsidRPr="00846B76" w14:paraId="7E686044" w14:textId="1BECD200" w:rsidTr="00992F7D">
        <w:trPr>
          <w:trHeight w:val="1515"/>
          <w:jc w:val="center"/>
        </w:trPr>
        <w:tc>
          <w:tcPr>
            <w:tcW w:w="3692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366F0E3D" w14:textId="441217B1" w:rsidR="00992F7D" w:rsidRPr="00056935" w:rsidRDefault="00992F7D" w:rsidP="00992F7D">
            <w:pPr>
              <w:rPr>
                <w:b/>
                <w:bCs/>
              </w:rPr>
            </w:pPr>
            <w:r w:rsidRPr="00056935">
              <w:rPr>
                <w:b/>
                <w:bCs/>
              </w:rPr>
              <w:t>Perfecta Transfer Short Sleeve Wicking Tee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5D821B44" w14:textId="77777777" w:rsidR="00992F7D" w:rsidRPr="00846B76" w:rsidRDefault="00992F7D" w:rsidP="00992F7D">
            <w:pPr>
              <w:spacing w:before="120"/>
            </w:pPr>
          </w:p>
        </w:tc>
        <w:tc>
          <w:tcPr>
            <w:tcW w:w="1070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</w:tcPr>
          <w:p w14:paraId="6740FF32" w14:textId="26801699" w:rsidR="00992F7D" w:rsidRPr="00056935" w:rsidRDefault="00992F7D" w:rsidP="00992F7D">
            <w:pPr>
              <w:spacing w:before="120"/>
              <w:jc w:val="center"/>
              <w:rPr>
                <w:sz w:val="32"/>
                <w:szCs w:val="32"/>
              </w:rPr>
            </w:pPr>
            <w:r w:rsidRPr="00056935">
              <w:rPr>
                <w:sz w:val="32"/>
                <w:szCs w:val="32"/>
              </w:rPr>
              <w:t>$</w:t>
            </w:r>
            <w:r w:rsidR="006B3F12">
              <w:rPr>
                <w:sz w:val="32"/>
                <w:szCs w:val="32"/>
              </w:rPr>
              <w:t>20</w:t>
            </w:r>
            <w:r w:rsidRPr="00056935">
              <w:rPr>
                <w:sz w:val="32"/>
                <w:szCs w:val="32"/>
              </w:rPr>
              <w:t>.00</w:t>
            </w:r>
          </w:p>
        </w:tc>
      </w:tr>
      <w:tr w:rsidR="00992F7D" w:rsidRPr="00846B76" w14:paraId="1E04A73A" w14:textId="438B2005" w:rsidTr="00992F7D">
        <w:trPr>
          <w:trHeight w:val="1425"/>
          <w:jc w:val="center"/>
        </w:trPr>
        <w:tc>
          <w:tcPr>
            <w:tcW w:w="3692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43E59DA2" w14:textId="77777777" w:rsidR="00992F7D" w:rsidRPr="00056935" w:rsidRDefault="00992F7D" w:rsidP="00992F7D">
            <w:pPr>
              <w:rPr>
                <w:b/>
                <w:bCs/>
              </w:rPr>
            </w:pPr>
            <w:r w:rsidRPr="00056935">
              <w:rPr>
                <w:b/>
                <w:bCs/>
              </w:rPr>
              <w:t xml:space="preserve">Perfecta Transfer Heavy Cotton </w:t>
            </w:r>
          </w:p>
          <w:p w14:paraId="50843D91" w14:textId="7106CB99" w:rsidR="00992F7D" w:rsidRPr="00846B76" w:rsidRDefault="00992F7D" w:rsidP="00992F7D">
            <w:r w:rsidRPr="00056935">
              <w:rPr>
                <w:b/>
                <w:bCs/>
              </w:rPr>
              <w:t xml:space="preserve">          Long Sleeve Tee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7C3AB2CC" w14:textId="77777777" w:rsidR="00992F7D" w:rsidRPr="00846B76" w:rsidRDefault="00992F7D" w:rsidP="00992F7D">
            <w:pPr>
              <w:spacing w:before="120"/>
            </w:pPr>
          </w:p>
        </w:tc>
        <w:tc>
          <w:tcPr>
            <w:tcW w:w="1070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</w:tcPr>
          <w:p w14:paraId="4B582726" w14:textId="113E29BD" w:rsidR="00992F7D" w:rsidRPr="00056935" w:rsidRDefault="00992F7D" w:rsidP="00992F7D">
            <w:pPr>
              <w:spacing w:before="120"/>
              <w:jc w:val="center"/>
              <w:rPr>
                <w:sz w:val="32"/>
                <w:szCs w:val="32"/>
              </w:rPr>
            </w:pPr>
            <w:r w:rsidRPr="00056935">
              <w:rPr>
                <w:sz w:val="32"/>
                <w:szCs w:val="32"/>
              </w:rPr>
              <w:t>$</w:t>
            </w:r>
            <w:r w:rsidR="006B3F12">
              <w:rPr>
                <w:sz w:val="32"/>
                <w:szCs w:val="32"/>
              </w:rPr>
              <w:t>20</w:t>
            </w:r>
            <w:r w:rsidRPr="00056935">
              <w:rPr>
                <w:sz w:val="32"/>
                <w:szCs w:val="32"/>
              </w:rPr>
              <w:t>.00</w:t>
            </w:r>
          </w:p>
        </w:tc>
      </w:tr>
      <w:tr w:rsidR="00992F7D" w:rsidRPr="00846B76" w14:paraId="7282F781" w14:textId="0FE2B3A6" w:rsidTr="00992F7D">
        <w:trPr>
          <w:trHeight w:val="1245"/>
          <w:jc w:val="center"/>
        </w:trPr>
        <w:tc>
          <w:tcPr>
            <w:tcW w:w="3692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1AB40E99" w14:textId="77777777" w:rsidR="00992F7D" w:rsidRPr="00056935" w:rsidRDefault="00992F7D" w:rsidP="00992F7D">
            <w:pPr>
              <w:rPr>
                <w:b/>
                <w:bCs/>
              </w:rPr>
            </w:pPr>
            <w:r w:rsidRPr="00056935">
              <w:rPr>
                <w:b/>
                <w:bCs/>
              </w:rPr>
              <w:t>Perfecta Transfer   Moisture Wicking</w:t>
            </w:r>
          </w:p>
          <w:p w14:paraId="3B7A1F76" w14:textId="631CBC63" w:rsidR="00992F7D" w:rsidRPr="00846B76" w:rsidRDefault="00992F7D" w:rsidP="00992F7D">
            <w:r w:rsidRPr="00056935">
              <w:rPr>
                <w:b/>
                <w:bCs/>
              </w:rPr>
              <w:t>Long Sleeve Tee</w:t>
            </w:r>
          </w:p>
        </w:tc>
        <w:tc>
          <w:tcPr>
            <w:tcW w:w="23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5715B2AE" w14:textId="77777777" w:rsidR="00992F7D" w:rsidRPr="00846B76" w:rsidRDefault="00992F7D" w:rsidP="00992F7D">
            <w:pPr>
              <w:spacing w:before="120"/>
            </w:pPr>
          </w:p>
        </w:tc>
        <w:tc>
          <w:tcPr>
            <w:tcW w:w="1070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</w:tcPr>
          <w:p w14:paraId="0712AECA" w14:textId="0F3ACEF0" w:rsidR="00992F7D" w:rsidRPr="00056935" w:rsidRDefault="00992F7D" w:rsidP="00992F7D">
            <w:pPr>
              <w:spacing w:before="120"/>
              <w:jc w:val="center"/>
              <w:rPr>
                <w:sz w:val="32"/>
                <w:szCs w:val="32"/>
              </w:rPr>
            </w:pPr>
            <w:r w:rsidRPr="00056935">
              <w:rPr>
                <w:sz w:val="32"/>
                <w:szCs w:val="32"/>
              </w:rPr>
              <w:t>$</w:t>
            </w:r>
            <w:r w:rsidR="006B3F12">
              <w:rPr>
                <w:sz w:val="32"/>
                <w:szCs w:val="32"/>
              </w:rPr>
              <w:t>20</w:t>
            </w:r>
            <w:r w:rsidRPr="00056935">
              <w:rPr>
                <w:sz w:val="32"/>
                <w:szCs w:val="32"/>
              </w:rPr>
              <w:t>.00</w:t>
            </w:r>
          </w:p>
        </w:tc>
      </w:tr>
    </w:tbl>
    <w:p w14:paraId="4094448B" w14:textId="77777777" w:rsidR="00CE6104" w:rsidRDefault="00CE6104" w:rsidP="00E677FE">
      <w:pPr>
        <w:spacing w:after="0"/>
        <w:rPr>
          <w:sz w:val="12"/>
          <w:szCs w:val="16"/>
        </w:rPr>
      </w:pPr>
    </w:p>
    <w:sectPr w:rsidR="00CE6104" w:rsidSect="00CE5C3A">
      <w:footerReference w:type="default" r:id="rId8"/>
      <w:pgSz w:w="12240" w:h="15840"/>
      <w:pgMar w:top="720" w:right="1296" w:bottom="1008" w:left="1296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1D83B" w14:textId="77777777" w:rsidR="008419DD" w:rsidRDefault="008419DD" w:rsidP="00650259">
      <w:pPr>
        <w:spacing w:after="0" w:line="240" w:lineRule="auto"/>
      </w:pPr>
      <w:r>
        <w:separator/>
      </w:r>
    </w:p>
  </w:endnote>
  <w:endnote w:type="continuationSeparator" w:id="0">
    <w:p w14:paraId="4EDCC203" w14:textId="77777777" w:rsidR="008419DD" w:rsidRDefault="008419D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D1CB40-9E34-4804-A0BD-0E94433CBA7B}"/>
    <w:embedBold r:id="rId2" w:fontKey="{38A38F9B-6EFC-476A-A0E3-810C644B87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FE2193C-4EE4-47C2-8ABC-3F3ABAEC933D}"/>
    <w:embedBold r:id="rId4" w:fontKey="{CB9C17BF-54C9-41BF-AE8D-1B587079FFA2}"/>
    <w:embedItalic r:id="rId5" w:fontKey="{F82FAE78-823D-4FD8-BB78-7DC5D81AAD88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B9C5D98-C67A-478E-802E-7ED2FD60A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734F89CC" w14:textId="77777777" w:rsidTr="00C4167A">
      <w:tc>
        <w:tcPr>
          <w:tcW w:w="4675" w:type="dxa"/>
          <w:vAlign w:val="center"/>
        </w:tcPr>
        <w:p w14:paraId="436B8519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EDDF012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D665E34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35023" w14:textId="77777777" w:rsidR="008419DD" w:rsidRDefault="008419DD" w:rsidP="00650259">
      <w:pPr>
        <w:spacing w:after="0" w:line="240" w:lineRule="auto"/>
      </w:pPr>
      <w:r>
        <w:separator/>
      </w:r>
    </w:p>
  </w:footnote>
  <w:footnote w:type="continuationSeparator" w:id="0">
    <w:p w14:paraId="5B07FDA3" w14:textId="77777777" w:rsidR="008419DD" w:rsidRDefault="008419DD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8749064">
    <w:abstractNumId w:val="11"/>
  </w:num>
  <w:num w:numId="2" w16cid:durableId="528228305">
    <w:abstractNumId w:val="7"/>
  </w:num>
  <w:num w:numId="3" w16cid:durableId="1790394981">
    <w:abstractNumId w:val="15"/>
  </w:num>
  <w:num w:numId="4" w16cid:durableId="895355981">
    <w:abstractNumId w:val="12"/>
  </w:num>
  <w:num w:numId="5" w16cid:durableId="573440900">
    <w:abstractNumId w:val="13"/>
  </w:num>
  <w:num w:numId="6" w16cid:durableId="906837300">
    <w:abstractNumId w:val="19"/>
  </w:num>
  <w:num w:numId="7" w16cid:durableId="43020774">
    <w:abstractNumId w:val="6"/>
  </w:num>
  <w:num w:numId="8" w16cid:durableId="1929194051">
    <w:abstractNumId w:val="10"/>
  </w:num>
  <w:num w:numId="9" w16cid:durableId="1294289569">
    <w:abstractNumId w:val="17"/>
  </w:num>
  <w:num w:numId="10" w16cid:durableId="1147285490">
    <w:abstractNumId w:val="1"/>
  </w:num>
  <w:num w:numId="11" w16cid:durableId="535774099">
    <w:abstractNumId w:val="5"/>
  </w:num>
  <w:num w:numId="12" w16cid:durableId="1754625213">
    <w:abstractNumId w:val="0"/>
  </w:num>
  <w:num w:numId="13" w16cid:durableId="1269852706">
    <w:abstractNumId w:val="2"/>
  </w:num>
  <w:num w:numId="14" w16cid:durableId="548995771">
    <w:abstractNumId w:val="9"/>
  </w:num>
  <w:num w:numId="15" w16cid:durableId="484973478">
    <w:abstractNumId w:val="8"/>
  </w:num>
  <w:num w:numId="16" w16cid:durableId="1042439581">
    <w:abstractNumId w:val="16"/>
  </w:num>
  <w:num w:numId="17" w16cid:durableId="91246380">
    <w:abstractNumId w:val="3"/>
  </w:num>
  <w:num w:numId="18" w16cid:durableId="464080243">
    <w:abstractNumId w:val="21"/>
  </w:num>
  <w:num w:numId="19" w16cid:durableId="1561942141">
    <w:abstractNumId w:val="18"/>
  </w:num>
  <w:num w:numId="20" w16cid:durableId="1948654103">
    <w:abstractNumId w:val="14"/>
  </w:num>
  <w:num w:numId="21" w16cid:durableId="1631935028">
    <w:abstractNumId w:val="20"/>
  </w:num>
  <w:num w:numId="22" w16cid:durableId="14123839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E81"/>
    <w:rsid w:val="000405C7"/>
    <w:rsid w:val="00046B70"/>
    <w:rsid w:val="00052382"/>
    <w:rsid w:val="00056935"/>
    <w:rsid w:val="0006568A"/>
    <w:rsid w:val="00067F6E"/>
    <w:rsid w:val="00076F0F"/>
    <w:rsid w:val="00084253"/>
    <w:rsid w:val="00092F57"/>
    <w:rsid w:val="000B3110"/>
    <w:rsid w:val="000D1F49"/>
    <w:rsid w:val="000D5100"/>
    <w:rsid w:val="0011517D"/>
    <w:rsid w:val="00140E5C"/>
    <w:rsid w:val="00170176"/>
    <w:rsid w:val="001727CA"/>
    <w:rsid w:val="00184CFE"/>
    <w:rsid w:val="00194B0D"/>
    <w:rsid w:val="001979D3"/>
    <w:rsid w:val="001A0C64"/>
    <w:rsid w:val="001B5EEE"/>
    <w:rsid w:val="001E0E4E"/>
    <w:rsid w:val="001F0608"/>
    <w:rsid w:val="001F70D7"/>
    <w:rsid w:val="00257184"/>
    <w:rsid w:val="00276677"/>
    <w:rsid w:val="00290F5E"/>
    <w:rsid w:val="00295D03"/>
    <w:rsid w:val="002B4015"/>
    <w:rsid w:val="002C09FD"/>
    <w:rsid w:val="002C16BD"/>
    <w:rsid w:val="002C56E6"/>
    <w:rsid w:val="002E5B69"/>
    <w:rsid w:val="00305A0F"/>
    <w:rsid w:val="00312469"/>
    <w:rsid w:val="00315DD1"/>
    <w:rsid w:val="00335A91"/>
    <w:rsid w:val="003379ED"/>
    <w:rsid w:val="00343DF9"/>
    <w:rsid w:val="00352529"/>
    <w:rsid w:val="00361E11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A21A6"/>
    <w:rsid w:val="004D0CF1"/>
    <w:rsid w:val="004D56EA"/>
    <w:rsid w:val="004D5D62"/>
    <w:rsid w:val="00504419"/>
    <w:rsid w:val="005112D0"/>
    <w:rsid w:val="00527307"/>
    <w:rsid w:val="0054220A"/>
    <w:rsid w:val="00561E21"/>
    <w:rsid w:val="00577E06"/>
    <w:rsid w:val="005A3BF7"/>
    <w:rsid w:val="005B65D4"/>
    <w:rsid w:val="005D6CC7"/>
    <w:rsid w:val="005E33F3"/>
    <w:rsid w:val="005F2035"/>
    <w:rsid w:val="005F7990"/>
    <w:rsid w:val="00610C98"/>
    <w:rsid w:val="0063739C"/>
    <w:rsid w:val="00644FC8"/>
    <w:rsid w:val="00650259"/>
    <w:rsid w:val="00651C81"/>
    <w:rsid w:val="00670058"/>
    <w:rsid w:val="00680B70"/>
    <w:rsid w:val="00684E43"/>
    <w:rsid w:val="00687477"/>
    <w:rsid w:val="006B1007"/>
    <w:rsid w:val="006B3F12"/>
    <w:rsid w:val="006E62D8"/>
    <w:rsid w:val="00703BE4"/>
    <w:rsid w:val="007058D8"/>
    <w:rsid w:val="00713D1C"/>
    <w:rsid w:val="00716E9F"/>
    <w:rsid w:val="00720229"/>
    <w:rsid w:val="00732B16"/>
    <w:rsid w:val="0073326A"/>
    <w:rsid w:val="007364A2"/>
    <w:rsid w:val="00770F25"/>
    <w:rsid w:val="0078054F"/>
    <w:rsid w:val="007806D1"/>
    <w:rsid w:val="00784EEA"/>
    <w:rsid w:val="007A35A8"/>
    <w:rsid w:val="007A76BA"/>
    <w:rsid w:val="007B0A85"/>
    <w:rsid w:val="007B1B51"/>
    <w:rsid w:val="007B3736"/>
    <w:rsid w:val="007C6A52"/>
    <w:rsid w:val="007E244E"/>
    <w:rsid w:val="00806FF3"/>
    <w:rsid w:val="0082043E"/>
    <w:rsid w:val="00830C97"/>
    <w:rsid w:val="008419DD"/>
    <w:rsid w:val="008840CA"/>
    <w:rsid w:val="008D69C4"/>
    <w:rsid w:val="008E203A"/>
    <w:rsid w:val="008F7F42"/>
    <w:rsid w:val="0091229C"/>
    <w:rsid w:val="00940E73"/>
    <w:rsid w:val="00953E81"/>
    <w:rsid w:val="00964B99"/>
    <w:rsid w:val="009708BF"/>
    <w:rsid w:val="00976D36"/>
    <w:rsid w:val="0097793D"/>
    <w:rsid w:val="0098597D"/>
    <w:rsid w:val="00987C52"/>
    <w:rsid w:val="00992F7D"/>
    <w:rsid w:val="009F619A"/>
    <w:rsid w:val="009F6DDE"/>
    <w:rsid w:val="00A011C9"/>
    <w:rsid w:val="00A16824"/>
    <w:rsid w:val="00A23302"/>
    <w:rsid w:val="00A2486D"/>
    <w:rsid w:val="00A370A8"/>
    <w:rsid w:val="00A51B9A"/>
    <w:rsid w:val="00A60442"/>
    <w:rsid w:val="00A774AB"/>
    <w:rsid w:val="00A80B24"/>
    <w:rsid w:val="00A866BF"/>
    <w:rsid w:val="00AA4CBF"/>
    <w:rsid w:val="00AB0BCC"/>
    <w:rsid w:val="00AB327E"/>
    <w:rsid w:val="00AE5575"/>
    <w:rsid w:val="00B00AE5"/>
    <w:rsid w:val="00B048DE"/>
    <w:rsid w:val="00B13F15"/>
    <w:rsid w:val="00B160CA"/>
    <w:rsid w:val="00B50E3E"/>
    <w:rsid w:val="00B513AF"/>
    <w:rsid w:val="00B54015"/>
    <w:rsid w:val="00B60DB0"/>
    <w:rsid w:val="00B620F4"/>
    <w:rsid w:val="00B86837"/>
    <w:rsid w:val="00BB13DD"/>
    <w:rsid w:val="00BD347B"/>
    <w:rsid w:val="00BD4753"/>
    <w:rsid w:val="00BD5CB1"/>
    <w:rsid w:val="00BE62EE"/>
    <w:rsid w:val="00C003BA"/>
    <w:rsid w:val="00C27FAC"/>
    <w:rsid w:val="00C44232"/>
    <w:rsid w:val="00C4638C"/>
    <w:rsid w:val="00C46878"/>
    <w:rsid w:val="00C72268"/>
    <w:rsid w:val="00C7748F"/>
    <w:rsid w:val="00CA1D7B"/>
    <w:rsid w:val="00CA4A22"/>
    <w:rsid w:val="00CB4A51"/>
    <w:rsid w:val="00CD4532"/>
    <w:rsid w:val="00CD47B0"/>
    <w:rsid w:val="00CE5C3A"/>
    <w:rsid w:val="00CE6104"/>
    <w:rsid w:val="00CE7918"/>
    <w:rsid w:val="00CF3542"/>
    <w:rsid w:val="00D00936"/>
    <w:rsid w:val="00D13573"/>
    <w:rsid w:val="00D16163"/>
    <w:rsid w:val="00D351C6"/>
    <w:rsid w:val="00D50D20"/>
    <w:rsid w:val="00D738CB"/>
    <w:rsid w:val="00D7561F"/>
    <w:rsid w:val="00D91443"/>
    <w:rsid w:val="00D939DB"/>
    <w:rsid w:val="00DA6538"/>
    <w:rsid w:val="00DB3FAD"/>
    <w:rsid w:val="00DC0786"/>
    <w:rsid w:val="00DC71A8"/>
    <w:rsid w:val="00E35050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308A"/>
    <w:rsid w:val="00F25044"/>
    <w:rsid w:val="00F30DAA"/>
    <w:rsid w:val="00F4570E"/>
    <w:rsid w:val="00F72467"/>
    <w:rsid w:val="00FC7475"/>
    <w:rsid w:val="00FE266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23CF9"/>
  <w15:chartTrackingRefBased/>
  <w15:docId w15:val="{096B5639-8066-4B56-A468-9F14A27F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A2B3D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y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A0550141384BC89F1751CEB873A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B8EEA-3613-4C07-8E48-867603071737}"/>
      </w:docPartPr>
      <w:docPartBody>
        <w:p w:rsidR="00000000" w:rsidRDefault="00041A95" w:rsidP="00041A95">
          <w:pPr>
            <w:pStyle w:val="95A0550141384BC89F1751CEB873A8F2"/>
          </w:pPr>
          <w:r w:rsidRPr="00B13F15">
            <w:t>Item name/description</w:t>
          </w:r>
        </w:p>
      </w:docPartBody>
    </w:docPart>
    <w:docPart>
      <w:docPartPr>
        <w:name w:val="8EA2C9F98E38403AA167A1F894786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82D47-9132-4CB7-9EB3-BF534DF1C477}"/>
      </w:docPartPr>
      <w:docPartBody>
        <w:p w:rsidR="00000000" w:rsidRDefault="00041A95" w:rsidP="00041A95">
          <w:pPr>
            <w:pStyle w:val="8EA2C9F98E38403AA167A1F8947861A4"/>
          </w:pPr>
          <w:r w:rsidRPr="00B13F15">
            <w:t>Front Row Theater season tickets</w:t>
          </w:r>
        </w:p>
      </w:docPartBody>
    </w:docPart>
    <w:docPart>
      <w:docPartPr>
        <w:name w:val="F10F9BA0976A4963895B2C5278D76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DF7E1-9457-4126-AC22-12DB181EB03D}"/>
      </w:docPartPr>
      <w:docPartBody>
        <w:p w:rsidR="00000000" w:rsidRDefault="00041A95" w:rsidP="00041A95">
          <w:pPr>
            <w:pStyle w:val="F10F9BA0976A4963895B2C5278D76598"/>
          </w:pPr>
          <w:r w:rsidRPr="00B13F15">
            <w:t>$500.00</w:t>
          </w:r>
        </w:p>
      </w:docPartBody>
    </w:docPart>
    <w:docPart>
      <w:docPartPr>
        <w:name w:val="070CD2F68ADE47C2B7B435EA39FFB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5E94E-3DB4-4993-A741-F1F709EB2EAB}"/>
      </w:docPartPr>
      <w:docPartBody>
        <w:p w:rsidR="00000000" w:rsidRDefault="00041A95" w:rsidP="00041A95">
          <w:pPr>
            <w:pStyle w:val="070CD2F68ADE47C2B7B435EA39FFB05B"/>
          </w:pPr>
          <w:r w:rsidRPr="00B13F15">
            <w:t>Olvera cooking lessons – 10 classes</w:t>
          </w:r>
        </w:p>
      </w:docPartBody>
    </w:docPart>
    <w:docPart>
      <w:docPartPr>
        <w:name w:val="EBAC2B35FBC04F048C93E7A542408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FD603-5D1E-4853-9AB1-B607EDEA5067}"/>
      </w:docPartPr>
      <w:docPartBody>
        <w:p w:rsidR="00000000" w:rsidRDefault="00041A95" w:rsidP="00041A95">
          <w:pPr>
            <w:pStyle w:val="EBAC2B35FBC04F048C93E7A542408929"/>
          </w:pPr>
          <w:r w:rsidRPr="00B13F15">
            <w:t>Haute Health Club 1 year membership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1D"/>
    <w:rsid w:val="00041A95"/>
    <w:rsid w:val="00687477"/>
    <w:rsid w:val="00C31350"/>
    <w:rsid w:val="00C44232"/>
    <w:rsid w:val="00F5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A568C7AF8B4B8FB97CDEB1665EE4B6">
    <w:name w:val="EEA568C7AF8B4B8FB97CDEB1665EE4B6"/>
    <w:rsid w:val="00041A95"/>
  </w:style>
  <w:style w:type="paragraph" w:customStyle="1" w:styleId="355F0A0148904C0BAE30254F3463C210">
    <w:name w:val="355F0A0148904C0BAE30254F3463C210"/>
    <w:rsid w:val="00041A95"/>
  </w:style>
  <w:style w:type="paragraph" w:customStyle="1" w:styleId="579C44746A994ADBBC81CF86605B39F4">
    <w:name w:val="579C44746A994ADBBC81CF86605B39F4"/>
    <w:rsid w:val="00041A95"/>
  </w:style>
  <w:style w:type="paragraph" w:customStyle="1" w:styleId="62C7718B493C4E61854D22727F72821B">
    <w:name w:val="62C7718B493C4E61854D22727F72821B"/>
    <w:rsid w:val="00041A95"/>
  </w:style>
  <w:style w:type="paragraph" w:customStyle="1" w:styleId="348E24A2DD5843D3BFC533BF5484F482">
    <w:name w:val="348E24A2DD5843D3BFC533BF5484F482"/>
    <w:rsid w:val="00041A95"/>
  </w:style>
  <w:style w:type="paragraph" w:customStyle="1" w:styleId="B77A21ADDF8C4BE4921958E3987E7FD0">
    <w:name w:val="B77A21ADDF8C4BE4921958E3987E7FD0"/>
    <w:rsid w:val="00041A95"/>
  </w:style>
  <w:style w:type="paragraph" w:customStyle="1" w:styleId="410790BCEFCC4EACA742D80E98A61722">
    <w:name w:val="410790BCEFCC4EACA742D80E98A61722"/>
    <w:rsid w:val="00041A95"/>
  </w:style>
  <w:style w:type="paragraph" w:customStyle="1" w:styleId="CBCD4358A7774C91B5EBA83AB05CECF3">
    <w:name w:val="CBCD4358A7774C91B5EBA83AB05CECF3"/>
    <w:rsid w:val="00041A95"/>
  </w:style>
  <w:style w:type="paragraph" w:customStyle="1" w:styleId="1FD6E82676D54E609DDB9EF76DBF3192">
    <w:name w:val="1FD6E82676D54E609DDB9EF76DBF3192"/>
    <w:rsid w:val="00041A95"/>
  </w:style>
  <w:style w:type="paragraph" w:customStyle="1" w:styleId="E8B3B6CE674F41FDA4C89A344D2481BA">
    <w:name w:val="E8B3B6CE674F41FDA4C89A344D2481BA"/>
    <w:rsid w:val="00041A95"/>
  </w:style>
  <w:style w:type="paragraph" w:customStyle="1" w:styleId="849CC684BDB74BBC83C27711A33D9AB5">
    <w:name w:val="849CC684BDB74BBC83C27711A33D9AB5"/>
    <w:rsid w:val="00041A95"/>
  </w:style>
  <w:style w:type="paragraph" w:customStyle="1" w:styleId="094300B9A16C439A91AFFDA9C6AAEB4E">
    <w:name w:val="094300B9A16C439A91AFFDA9C6AAEB4E"/>
    <w:rsid w:val="00041A95"/>
  </w:style>
  <w:style w:type="paragraph" w:customStyle="1" w:styleId="01BCABC4C5654B2E9CEFC16288E15562">
    <w:name w:val="01BCABC4C5654B2E9CEFC16288E15562"/>
    <w:rsid w:val="00041A95"/>
  </w:style>
  <w:style w:type="paragraph" w:customStyle="1" w:styleId="95A0550141384BC89F1751CEB873A8F2">
    <w:name w:val="95A0550141384BC89F1751CEB873A8F2"/>
    <w:rsid w:val="00041A95"/>
  </w:style>
  <w:style w:type="paragraph" w:customStyle="1" w:styleId="8EA2C9F98E38403AA167A1F8947861A4">
    <w:name w:val="8EA2C9F98E38403AA167A1F8947861A4"/>
    <w:rsid w:val="00041A95"/>
  </w:style>
  <w:style w:type="paragraph" w:customStyle="1" w:styleId="F10F9BA0976A4963895B2C5278D76598">
    <w:name w:val="F10F9BA0976A4963895B2C5278D76598"/>
    <w:rsid w:val="00041A95"/>
  </w:style>
  <w:style w:type="paragraph" w:customStyle="1" w:styleId="070CD2F68ADE47C2B7B435EA39FFB05B">
    <w:name w:val="070CD2F68ADE47C2B7B435EA39FFB05B"/>
    <w:rsid w:val="00041A95"/>
  </w:style>
  <w:style w:type="paragraph" w:customStyle="1" w:styleId="EBAC2B35FBC04F048C93E7A542408929">
    <w:name w:val="EBAC2B35FBC04F048C93E7A542408929"/>
    <w:rsid w:val="00041A95"/>
  </w:style>
  <w:style w:type="paragraph" w:customStyle="1" w:styleId="38C7EF6AF32E4F67816BCB4549897072">
    <w:name w:val="38C7EF6AF32E4F67816BCB4549897072"/>
    <w:rsid w:val="00F52C1D"/>
  </w:style>
  <w:style w:type="paragraph" w:customStyle="1" w:styleId="03557F0DDE0A47B18EE53BE2E7E8F400">
    <w:name w:val="03557F0DDE0A47B18EE53BE2E7E8F400"/>
    <w:rsid w:val="00F52C1D"/>
  </w:style>
  <w:style w:type="paragraph" w:customStyle="1" w:styleId="091788D108CE453B96E7EB6FDA21EE59">
    <w:name w:val="091788D108CE453B96E7EB6FDA21EE59"/>
    <w:rsid w:val="00F52C1D"/>
  </w:style>
  <w:style w:type="paragraph" w:customStyle="1" w:styleId="F0E35477B5EC4368B6E33C05D3009E99">
    <w:name w:val="F0E35477B5EC4368B6E33C05D3009E99"/>
    <w:rsid w:val="00F52C1D"/>
  </w:style>
  <w:style w:type="paragraph" w:customStyle="1" w:styleId="D16C03A551EF43D4B42AC523A480EF90">
    <w:name w:val="D16C03A551EF43D4B42AC523A480EF90"/>
    <w:rsid w:val="00F52C1D"/>
  </w:style>
  <w:style w:type="paragraph" w:customStyle="1" w:styleId="1084818CF43D4D269F034C92A40EEF4A">
    <w:name w:val="1084818CF43D4D269F034C92A40EEF4A"/>
    <w:rsid w:val="00F52C1D"/>
  </w:style>
  <w:style w:type="paragraph" w:customStyle="1" w:styleId="F72412B30A3240BE8FDDC4E798B50DF5">
    <w:name w:val="F72412B30A3240BE8FDDC4E798B50DF5"/>
    <w:rsid w:val="00F52C1D"/>
  </w:style>
  <w:style w:type="paragraph" w:customStyle="1" w:styleId="730A384D2658474E909FE2403C4CA981">
    <w:name w:val="730A384D2658474E909FE2403C4CA981"/>
    <w:rsid w:val="00F52C1D"/>
  </w:style>
  <w:style w:type="paragraph" w:customStyle="1" w:styleId="5A318A9F621A42F1B2AE4E18F256339B">
    <w:name w:val="5A318A9F621A42F1B2AE4E18F256339B"/>
    <w:rsid w:val="00F52C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5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Urbanski</dc:creator>
  <cp:keywords/>
  <dc:description/>
  <cp:lastModifiedBy>Cameron Zwart</cp:lastModifiedBy>
  <cp:revision>3</cp:revision>
  <cp:lastPrinted>2025-11-23T00:05:00Z</cp:lastPrinted>
  <dcterms:created xsi:type="dcterms:W3CDTF">2025-12-02T00:17:00Z</dcterms:created>
  <dcterms:modified xsi:type="dcterms:W3CDTF">2025-12-02T00:21:00Z</dcterms:modified>
</cp:coreProperties>
</file>